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C705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D33B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</w:t>
            </w:r>
            <w:r w:rsidR="00B53C37">
              <w:rPr>
                <w:rFonts w:hint="cs"/>
                <w:rtl/>
              </w:rPr>
              <w:t xml:space="preserve">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E62DF9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E62DF9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C635FC" w:rsidP="008F28FD">
            <w:r>
              <w:rPr>
                <w:rFonts w:hint="cs"/>
                <w:rtl/>
              </w:rPr>
              <w:t>11/05/2023</w:t>
            </w:r>
          </w:p>
        </w:tc>
      </w:tr>
    </w:tbl>
    <w:p w:rsidR="00332AFB" w:rsidRDefault="00BC705B" w:rsidP="00222867">
      <w:pPr>
        <w:rPr>
          <w:rtl/>
        </w:rPr>
      </w:pPr>
    </w:p>
    <w:p w:rsidR="00222867" w:rsidRDefault="00BC705B" w:rsidP="00222867">
      <w:pPr>
        <w:rPr>
          <w:rtl/>
        </w:rPr>
      </w:pPr>
    </w:p>
    <w:p w:rsidR="00222867" w:rsidRDefault="00BC705B" w:rsidP="00222867">
      <w:pPr>
        <w:rPr>
          <w:rtl/>
        </w:rPr>
      </w:pPr>
    </w:p>
    <w:p w:rsidR="00222867" w:rsidRDefault="00BC705B" w:rsidP="00222867">
      <w:pPr>
        <w:rPr>
          <w:rtl/>
        </w:rPr>
      </w:pPr>
    </w:p>
    <w:p w:rsidR="00222867" w:rsidRDefault="00BC705B" w:rsidP="00222867">
      <w:pPr>
        <w:rPr>
          <w:rtl/>
        </w:rPr>
      </w:pPr>
    </w:p>
    <w:p w:rsidR="00222867" w:rsidRDefault="00BC705B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C705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BC705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D33B7" w:rsidRPr="00C50481" w:rsidRDefault="00FD33B7" w:rsidP="00FD33B7">
            <w:pPr>
              <w:spacing w:line="276" w:lineRule="auto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במשרד הבריאות נעשה שימוש במערכות מידע לניהול תהליכים ובקרה בתחומי בריאות הנפש וגמילה מסמים.</w:t>
            </w:r>
          </w:p>
          <w:p w:rsidR="00B53C37" w:rsidRPr="00FD33B7" w:rsidRDefault="00FD33B7" w:rsidP="00C635FC">
            <w:p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המשרד מבקש להאריך התקשרות לצורך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קבלת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שירותי תחזוקה שנתית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עבור 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מערכות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אלו הכוללת תחזוקת המערכות, טיפול ושדרוגי תוכנה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וכן שירותי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ביצוע הסבת נתוני</w:t>
            </w:r>
            <w:r w:rsidR="004555D3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המערכות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,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לצורך העברתם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במהלך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="00C635FC">
              <w:rPr>
                <w:rFonts w:asciiTheme="minorBidi" w:hAnsiTheme="minorBidi" w:cstheme="minorBidi" w:hint="cs"/>
                <w:sz w:val="22"/>
                <w:szCs w:val="22"/>
                <w:rtl/>
              </w:rPr>
              <w:t>השנים הקרובות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למערכות חדשות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>ומתקדמות יותר.</w:t>
            </w:r>
          </w:p>
        </w:tc>
      </w:tr>
    </w:tbl>
    <w:p w:rsidR="00222867" w:rsidRPr="00AF57E9" w:rsidRDefault="00BC705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C705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C705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174324" w:rsidP="0017432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C705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C705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D33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האגודה לבריאות הציבור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ע"ר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FD33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מס' עמותה: </w:t>
            </w:r>
            <w:r w:rsidRPr="00DA14C7">
              <w:rPr>
                <w:rFonts w:ascii="Arial" w:hAnsi="Arial"/>
                <w:b/>
                <w:sz w:val="22"/>
                <w:szCs w:val="22"/>
                <w:rtl/>
              </w:rPr>
              <w:t>580016103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E62DF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62DF9" w:rsidRDefault="00D9225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57,000 </w:t>
            </w:r>
            <w:r w:rsidR="001834E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E62DF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62DF9" w:rsidRDefault="00D92255" w:rsidP="00BC705B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01/</w:t>
            </w:r>
            <w:r w:rsidR="00BC705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</w:t>
            </w:r>
            <w:r w:rsidR="004516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BC705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bookmarkStart w:id="0" w:name="_GoBack"/>
            <w:bookmarkEnd w:id="0"/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2D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31/12/202</w:t>
            </w:r>
            <w:r w:rsidR="00C635F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</w:p>
        </w:tc>
      </w:tr>
    </w:tbl>
    <w:p w:rsidR="00222867" w:rsidRPr="00AF57E9" w:rsidRDefault="00BC705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C705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C705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FD33B7">
        <w:trPr>
          <w:trHeight w:val="1325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DA25E2" w:rsidRDefault="00FD33B7" w:rsidP="00DA25E2">
            <w:pPr>
              <w:spacing w:line="276" w:lineRule="auto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האגודה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לבריאות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הציבור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(</w:t>
            </w:r>
            <w:proofErr w:type="spellStart"/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ע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ר</w:t>
            </w:r>
            <w:proofErr w:type="spellEnd"/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),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אפיינה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ופיתחה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המתוארות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לעיל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על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כן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למיטב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ידיעת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הח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מ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בעלת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זכויות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היוצרים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והקניין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הרוחני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אלה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;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בהתאם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לכך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האגודה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לבריאות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הציבור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בגדר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ספק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יחיד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" –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שכן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היא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היחידה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המסוגלת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לתחזק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לתמוך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ולשדרג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אלו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BC705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45166C" w:rsidRPr="00AF57E9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45166C" w:rsidRPr="00AF57E9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45166C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45166C" w:rsidRPr="00AF57E9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45166C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מחלקת שירותים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פינניסים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5441A3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80AA78E" wp14:editId="2BCACF0D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166C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45166C" w:rsidRDefault="0045166C" w:rsidP="0045166C">
      <w:pPr>
        <w:rPr>
          <w:rtl/>
        </w:rPr>
      </w:pPr>
    </w:p>
    <w:p w:rsidR="0045166C" w:rsidRPr="00572407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45166C" w:rsidRDefault="0045166C" w:rsidP="0045166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45166C" w:rsidRPr="00AF57E9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53500C" w:rsidRDefault="0045166C" w:rsidP="00534C5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53500C" w:rsidRDefault="0045166C" w:rsidP="00534C5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AF57E9" w:rsidRDefault="00D937C0" w:rsidP="00534C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2387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0997" cy="526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166C" w:rsidRPr="00AF57E9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45166C" w:rsidRPr="00817FBA" w:rsidRDefault="0045166C" w:rsidP="0045166C"/>
    <w:p w:rsidR="00572407" w:rsidRPr="00817FBA" w:rsidRDefault="00572407" w:rsidP="0045166C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3D9E" w:rsidRDefault="009F3D9E">
      <w:r>
        <w:separator/>
      </w:r>
    </w:p>
  </w:endnote>
  <w:endnote w:type="continuationSeparator" w:id="0">
    <w:p w:rsidR="009F3D9E" w:rsidRDefault="009F3D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BC705B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BC705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C705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C705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3D9E" w:rsidRDefault="009F3D9E">
      <w:r>
        <w:separator/>
      </w:r>
    </w:p>
  </w:footnote>
  <w:footnote w:type="continuationSeparator" w:id="0">
    <w:p w:rsidR="009F3D9E" w:rsidRDefault="009F3D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8309E75" wp14:editId="58309E7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C705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C705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C705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C705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C705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C705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C705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2783C"/>
    <w:rsid w:val="00174324"/>
    <w:rsid w:val="001834E3"/>
    <w:rsid w:val="00227630"/>
    <w:rsid w:val="00251951"/>
    <w:rsid w:val="002D5C29"/>
    <w:rsid w:val="002F2B80"/>
    <w:rsid w:val="00336CDD"/>
    <w:rsid w:val="0045166C"/>
    <w:rsid w:val="004555D3"/>
    <w:rsid w:val="004C74F7"/>
    <w:rsid w:val="00572407"/>
    <w:rsid w:val="00587076"/>
    <w:rsid w:val="00675430"/>
    <w:rsid w:val="007548B0"/>
    <w:rsid w:val="00796685"/>
    <w:rsid w:val="007F51E2"/>
    <w:rsid w:val="008F28FD"/>
    <w:rsid w:val="00906CA0"/>
    <w:rsid w:val="00953D22"/>
    <w:rsid w:val="009B6B29"/>
    <w:rsid w:val="009F3D9E"/>
    <w:rsid w:val="009F7FB7"/>
    <w:rsid w:val="00A10E0B"/>
    <w:rsid w:val="00B07843"/>
    <w:rsid w:val="00B52815"/>
    <w:rsid w:val="00B53C37"/>
    <w:rsid w:val="00BC705B"/>
    <w:rsid w:val="00C25F31"/>
    <w:rsid w:val="00C635FC"/>
    <w:rsid w:val="00D92255"/>
    <w:rsid w:val="00D937C0"/>
    <w:rsid w:val="00DA25E2"/>
    <w:rsid w:val="00E62DF9"/>
    <w:rsid w:val="00E8203D"/>
    <w:rsid w:val="00FD33B7"/>
    <w:rsid w:val="00FF1BC5"/>
    <w:rsid w:val="00FF6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E0A4ED2"/>
  <w15:docId w15:val="{A34E605A-FE04-4216-8536-7261B0B1D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545475219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2019-09-26T15:14:03+00:00</SDDocDate>
    <elnewpapaerdate xmlns="276fb107-33e2-4c3f-bae8-9cd5efb2baae" xsi:nil="true"/>
    <SDHebDate xmlns="276fb107-33e2-4c3f-bae8-9cd5efb2baae">כ"ו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E3D07F-27DE-442E-92B4-5CB35F8EA2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276fb107-33e2-4c3f-bae8-9cd5efb2baae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6C20EC3-26DC-4540-89EE-A7FD76DB8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4</TotalTime>
  <Pages>2</Pages>
  <Words>385</Words>
  <Characters>2000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רישוי טיפולית 2020.docx.</vt:lpstr>
      <vt:lpstr/>
    </vt:vector>
  </TitlesOfParts>
  <Company/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רישוי טיפולית 2020.docx.</dc:title>
  <dc:creator>Marina Paz</dc:creator>
  <cp:lastModifiedBy>דורין אמויאל</cp:lastModifiedBy>
  <cp:revision>3</cp:revision>
  <dcterms:created xsi:type="dcterms:W3CDTF">2023-05-11T08:15:00Z</dcterms:created>
  <dcterms:modified xsi:type="dcterms:W3CDTF">2023-07-19T11:43:00Z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