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BC705B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FD33B7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</w:t>
            </w:r>
            <w:r w:rsidR="00B53C37">
              <w:rPr>
                <w:rFonts w:hint="cs"/>
                <w:rtl/>
              </w:rPr>
              <w:t xml:space="preserve"> ומחשוב</w:t>
            </w:r>
          </w:p>
        </w:tc>
      </w:tr>
      <w:tr w:rsidR="007548B0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E62DF9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E62DF9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C635FC" w:rsidP="008F28FD">
            <w:r>
              <w:rPr>
                <w:rFonts w:hint="cs"/>
                <w:rtl/>
              </w:rPr>
              <w:t>11/05/2023</w:t>
            </w:r>
          </w:p>
        </w:tc>
      </w:tr>
    </w:tbl>
    <w:p w:rsidR="00332AFB" w:rsidRDefault="00BC705B" w:rsidP="00222867">
      <w:pPr>
        <w:rPr>
          <w:rtl/>
        </w:rPr>
      </w:pPr>
    </w:p>
    <w:p w:rsidR="00222867" w:rsidRDefault="00BC705B" w:rsidP="00222867">
      <w:pPr>
        <w:rPr>
          <w:rtl/>
        </w:rPr>
      </w:pPr>
    </w:p>
    <w:p w:rsidR="00222867" w:rsidRDefault="00BC705B" w:rsidP="00222867">
      <w:pPr>
        <w:rPr>
          <w:rtl/>
        </w:rPr>
      </w:pPr>
    </w:p>
    <w:p w:rsidR="00222867" w:rsidRDefault="00BC705B" w:rsidP="00222867">
      <w:pPr>
        <w:rPr>
          <w:rtl/>
        </w:rPr>
      </w:pPr>
    </w:p>
    <w:p w:rsidR="00222867" w:rsidRDefault="00BC705B" w:rsidP="00222867">
      <w:pPr>
        <w:rPr>
          <w:rtl/>
        </w:rPr>
      </w:pPr>
    </w:p>
    <w:p w:rsidR="00222867" w:rsidRDefault="00BC705B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BC705B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BC705B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53C37" w:rsidTr="00144725">
        <w:trPr>
          <w:trHeight w:val="1429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3B7" w:rsidRPr="00C50481" w:rsidRDefault="00FD33B7" w:rsidP="00FD33B7">
            <w:pPr>
              <w:spacing w:line="276" w:lineRule="auto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>במשרד הבריאות נעשה שימוש במערכות מידע לניהול תהליכים ובקרה בתחומי בריאות הנפש וגמילה מסמים.</w:t>
            </w:r>
          </w:p>
          <w:p w:rsidR="00B53C37" w:rsidRPr="00FD33B7" w:rsidRDefault="00FD33B7" w:rsidP="00C635FC">
            <w:pPr>
              <w:spacing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המשרד מבקש להאריך התקשרות לצורך </w:t>
            </w:r>
            <w:r w:rsidR="00FF607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קבלת </w:t>
            </w:r>
            <w:r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שירותי תחזוקה שנתית </w:t>
            </w:r>
            <w:r w:rsidR="00FF607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עבור </w:t>
            </w:r>
            <w:r w:rsidR="00FF6074"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מערכות </w:t>
            </w:r>
            <w:r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>אלו הכוללת תחזוקת המערכות, טיפול ושדרוגי תוכנה</w:t>
            </w:r>
            <w:r w:rsidR="00FF6074"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FF607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וכן שירותי </w:t>
            </w:r>
            <w:r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>ביצוע הסבת נתוני</w:t>
            </w:r>
            <w:r w:rsidR="004555D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>המערכות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,</w:t>
            </w:r>
            <w:r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לצורך העברתם</w:t>
            </w:r>
            <w:r w:rsidR="00FF607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FF6074"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>במהלך</w:t>
            </w:r>
            <w:r w:rsidR="00FF607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C635FC">
              <w:rPr>
                <w:rFonts w:asciiTheme="minorBidi" w:hAnsiTheme="minorBidi" w:cstheme="minorBidi" w:hint="cs"/>
                <w:sz w:val="22"/>
                <w:szCs w:val="22"/>
                <w:rtl/>
              </w:rPr>
              <w:t>השנים הקרובות</w:t>
            </w:r>
            <w:r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למערכות חדשות </w:t>
            </w:r>
            <w:r w:rsidR="00FF6074">
              <w:rPr>
                <w:rFonts w:asciiTheme="minorBidi" w:hAnsiTheme="minorBidi" w:cstheme="minorBidi" w:hint="cs"/>
                <w:sz w:val="22"/>
                <w:szCs w:val="22"/>
                <w:rtl/>
              </w:rPr>
              <w:t>ומתקדמות יותר.</w:t>
            </w:r>
          </w:p>
        </w:tc>
      </w:tr>
    </w:tbl>
    <w:p w:rsidR="00222867" w:rsidRPr="00AF57E9" w:rsidRDefault="00BC705B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BC705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BC705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174324" w:rsidP="0017432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t>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BC705B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BC705B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FD33B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האגודה לבריאות הציבור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ע"ר</w:t>
            </w:r>
            <w:proofErr w:type="spellEnd"/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FD33B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מס' עמותה: </w:t>
            </w:r>
            <w:r w:rsidRPr="00DA14C7">
              <w:rPr>
                <w:rFonts w:ascii="Arial" w:hAnsi="Arial"/>
                <w:b/>
                <w:sz w:val="22"/>
                <w:szCs w:val="22"/>
                <w:rtl/>
              </w:rPr>
              <w:t>580016103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E62DF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E62DF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E62DF9" w:rsidRDefault="00D92255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62DF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57,000 </w:t>
            </w:r>
            <w:r w:rsidR="001834E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₪ כולל מע"מ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E62DF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E62DF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E62DF9" w:rsidRDefault="00D92255" w:rsidP="00BC705B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E62DF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01/</w:t>
            </w:r>
            <w:r w:rsidR="00BC705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01</w:t>
            </w:r>
            <w:r w:rsidRPr="00E62DF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/20</w:t>
            </w:r>
            <w:r w:rsidR="0045166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</w:t>
            </w:r>
            <w:r w:rsidR="00BC705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4</w:t>
            </w:r>
            <w:bookmarkStart w:id="0" w:name="_GoBack"/>
            <w:bookmarkEnd w:id="0"/>
            <w:r w:rsidRPr="00E62DF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62DF9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Pr="00E62DF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31/12/202</w:t>
            </w:r>
            <w:r w:rsidR="00C635F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4</w:t>
            </w:r>
          </w:p>
        </w:tc>
      </w:tr>
    </w:tbl>
    <w:p w:rsidR="00222867" w:rsidRPr="00AF57E9" w:rsidRDefault="00BC705B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BC705B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BC705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572407" w:rsidTr="00FD33B7">
        <w:trPr>
          <w:trHeight w:val="1325"/>
        </w:trPr>
        <w:tc>
          <w:tcPr>
            <w:tcW w:w="9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407" w:rsidRPr="00DA25E2" w:rsidRDefault="00FD33B7" w:rsidP="00DA25E2">
            <w:pPr>
              <w:spacing w:line="276" w:lineRule="auto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האגודה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לבריאות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הציבור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(</w:t>
            </w:r>
            <w:proofErr w:type="spellStart"/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ע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>"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ר</w:t>
            </w:r>
            <w:proofErr w:type="spellEnd"/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),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אפיינה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ופיתחה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המערכות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המתוארות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לעיל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.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על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כן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,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למיטב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ידיעת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הח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>"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מ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,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הינה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בעלת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זכויות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היוצרים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והקניין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הרוחני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במערכות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אלה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;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בהתאם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לכך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,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האגודה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לבריאות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הציבור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הינה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בגדר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"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ספק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יחיד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" –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שכן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,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היא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היחידה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המסוגלת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לתחזק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,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לתמוך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ולשדרג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מערכות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אלו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</w:p>
        </w:tc>
      </w:tr>
    </w:tbl>
    <w:p w:rsidR="00222867" w:rsidRPr="00AF57E9" w:rsidRDefault="00BC705B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45166C" w:rsidRPr="00AF57E9" w:rsidRDefault="0045166C" w:rsidP="0045166C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45166C" w:rsidRPr="00AF57E9" w:rsidRDefault="0045166C" w:rsidP="0045166C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45166C" w:rsidRDefault="0045166C" w:rsidP="0045166C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45166C" w:rsidRPr="00AF57E9" w:rsidRDefault="0045166C" w:rsidP="0045166C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802"/>
        <w:gridCol w:w="2820"/>
      </w:tblGrid>
      <w:tr w:rsidR="0045166C" w:rsidTr="00534C5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6C" w:rsidRPr="00AF57E9" w:rsidRDefault="0045166C" w:rsidP="00534C5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מינה שמייה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6C" w:rsidRPr="00AF57E9" w:rsidRDefault="0045166C" w:rsidP="00534C5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מנהלת מחלקת שירותים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פינניסים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רפואיים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6C" w:rsidRPr="005441A3" w:rsidRDefault="0045166C" w:rsidP="00534C5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580AA78E" wp14:editId="2BCACF0D">
                  <wp:extent cx="1275452" cy="425302"/>
                  <wp:effectExtent l="0" t="0" r="127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616" cy="441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166C" w:rsidTr="00534C5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5166C" w:rsidRPr="00AF57E9" w:rsidRDefault="0045166C" w:rsidP="00534C5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5166C" w:rsidRPr="00AF57E9" w:rsidRDefault="0045166C" w:rsidP="00534C5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5166C" w:rsidRPr="00AF57E9" w:rsidRDefault="0045166C" w:rsidP="00534C5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45166C" w:rsidRDefault="0045166C" w:rsidP="0045166C">
      <w:pPr>
        <w:rPr>
          <w:rtl/>
        </w:rPr>
      </w:pPr>
    </w:p>
    <w:p w:rsidR="0045166C" w:rsidRPr="00572407" w:rsidRDefault="0045166C" w:rsidP="0045166C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תכ"מ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הדעת, לאחר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שוידאתי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45166C" w:rsidRDefault="0045166C" w:rsidP="0045166C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45166C" w:rsidRPr="00AF57E9" w:rsidTr="00534C5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6C" w:rsidRPr="0053500C" w:rsidRDefault="0045166C" w:rsidP="00534C54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6C" w:rsidRPr="0053500C" w:rsidRDefault="0045166C" w:rsidP="00534C54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מנהלת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6C" w:rsidRPr="00AF57E9" w:rsidRDefault="00D937C0" w:rsidP="00534C5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1943099" cy="523875"/>
                  <wp:effectExtent l="0" t="0" r="635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997" cy="526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166C" w:rsidRPr="00AF57E9" w:rsidTr="00534C5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5166C" w:rsidRPr="00AF57E9" w:rsidRDefault="0045166C" w:rsidP="00534C5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5166C" w:rsidRPr="00AF57E9" w:rsidRDefault="0045166C" w:rsidP="00534C5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5166C" w:rsidRPr="00AF57E9" w:rsidRDefault="0045166C" w:rsidP="00534C5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5441A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45166C" w:rsidRPr="00817FBA" w:rsidRDefault="0045166C" w:rsidP="0045166C"/>
    <w:p w:rsidR="00572407" w:rsidRPr="00817FBA" w:rsidRDefault="00572407" w:rsidP="0045166C"/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D9E" w:rsidRDefault="009F3D9E">
      <w:r>
        <w:separator/>
      </w:r>
    </w:p>
  </w:endnote>
  <w:endnote w:type="continuationSeparator" w:id="0">
    <w:p w:rsidR="009F3D9E" w:rsidRDefault="009F3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BC705B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BC705B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BC705B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BC705B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D9E" w:rsidRDefault="009F3D9E">
      <w:r>
        <w:separator/>
      </w:r>
    </w:p>
  </w:footnote>
  <w:footnote w:type="continuationSeparator" w:id="0">
    <w:p w:rsidR="009F3D9E" w:rsidRDefault="009F3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58309E75" wp14:editId="58309E76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BC705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BC705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BC705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BC705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BC705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BC705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BC705B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2783C"/>
    <w:rsid w:val="00174324"/>
    <w:rsid w:val="001834E3"/>
    <w:rsid w:val="00227630"/>
    <w:rsid w:val="00251951"/>
    <w:rsid w:val="002D5C29"/>
    <w:rsid w:val="002F2B80"/>
    <w:rsid w:val="00336CDD"/>
    <w:rsid w:val="0045166C"/>
    <w:rsid w:val="004555D3"/>
    <w:rsid w:val="004C74F7"/>
    <w:rsid w:val="00572407"/>
    <w:rsid w:val="00587076"/>
    <w:rsid w:val="00675430"/>
    <w:rsid w:val="007548B0"/>
    <w:rsid w:val="00796685"/>
    <w:rsid w:val="007F51E2"/>
    <w:rsid w:val="008F28FD"/>
    <w:rsid w:val="00906CA0"/>
    <w:rsid w:val="00953D22"/>
    <w:rsid w:val="009B6B29"/>
    <w:rsid w:val="009F3D9E"/>
    <w:rsid w:val="009F7FB7"/>
    <w:rsid w:val="00A10E0B"/>
    <w:rsid w:val="00B07843"/>
    <w:rsid w:val="00B52815"/>
    <w:rsid w:val="00B53C37"/>
    <w:rsid w:val="00BC705B"/>
    <w:rsid w:val="00C25F31"/>
    <w:rsid w:val="00C635FC"/>
    <w:rsid w:val="00D92255"/>
    <w:rsid w:val="00D937C0"/>
    <w:rsid w:val="00DA25E2"/>
    <w:rsid w:val="00E62DF9"/>
    <w:rsid w:val="00E8203D"/>
    <w:rsid w:val="00FD33B7"/>
    <w:rsid w:val="00FF1BC5"/>
    <w:rsid w:val="00FF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0A4ED2"/>
  <w15:docId w15:val="{A34E605A-FE04-4216-8536-7261B0B1D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545475219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2019-09-26T15:14:03+00:00</SDDocDate>
    <elnewpapaerdate xmlns="276fb107-33e2-4c3f-bae8-9cd5efb2baae" xsi:nil="true"/>
    <SDHebDate xmlns="276fb107-33e2-4c3f-bae8-9cd5efb2baae">כ"ו באלול, התשע"ט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ExternalEntityConnected xmlns="276fb107-33e2-4c3f-bae8-9cd5efb2baae" xsi:nil="true"/>
    <SDImportance xmlns="276fb107-33e2-4c3f-bae8-9cd5efb2ba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E3D07F-27DE-442E-92B4-5CB35F8EA2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276fb107-33e2-4c3f-bae8-9cd5efb2baa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6C20EC3-26DC-4540-89EE-A7FD76DB8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4</TotalTime>
  <Pages>2</Pages>
  <Words>385</Words>
  <Characters>2000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חוות דעת ספק יחיד רישוי טיפולית 2020.docx.</vt:lpstr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חוות דעת ספק יחיד רישוי טיפולית 2020.docx.</dc:title>
  <dc:creator>Marina Paz</dc:creator>
  <cp:lastModifiedBy>דורין אמויאל</cp:lastModifiedBy>
  <cp:revision>3</cp:revision>
  <dcterms:created xsi:type="dcterms:W3CDTF">2023-05-11T08:15:00Z</dcterms:created>
  <dcterms:modified xsi:type="dcterms:W3CDTF">2023-07-19T11:43:00Z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